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57146" w14:textId="08BBB0A9" w:rsidR="00C00934" w:rsidRPr="00C00934" w:rsidRDefault="00C00934" w:rsidP="00C00934">
      <w:pPr>
        <w:pStyle w:val="nomesociet"/>
        <w:spacing w:beforeAutospacing="0" w:afterAutospacing="0"/>
        <w:ind w:left="56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Albano</w:t>
      </w:r>
      <w:r w:rsidRPr="00C00934">
        <w:rPr>
          <w:rFonts w:ascii="Verdana" w:hAnsi="Verdana"/>
          <w:sz w:val="20"/>
          <w:szCs w:val="20"/>
        </w:rPr>
        <w:t>, ___ settembre 2026</w:t>
      </w:r>
    </w:p>
    <w:p w14:paraId="1EC91E6C" w14:textId="77777777" w:rsidR="00C00934" w:rsidRPr="00C00934" w:rsidRDefault="00C00934" w:rsidP="00C00934">
      <w:pPr>
        <w:pStyle w:val="nomesociet"/>
        <w:spacing w:beforeAutospacing="0" w:afterAutospacing="0"/>
        <w:ind w:left="5664"/>
        <w:jc w:val="both"/>
        <w:rPr>
          <w:rFonts w:ascii="Verdana" w:hAnsi="Verdana"/>
          <w:sz w:val="20"/>
          <w:szCs w:val="20"/>
        </w:rPr>
      </w:pPr>
    </w:p>
    <w:p w14:paraId="24A0D779" w14:textId="77777777" w:rsidR="00C00934" w:rsidRPr="00C00934" w:rsidRDefault="00C00934" w:rsidP="00C00934">
      <w:pPr>
        <w:pStyle w:val="nomesociet"/>
        <w:spacing w:beforeAutospacing="0" w:afterAutospacing="0"/>
        <w:ind w:left="5664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Al Dirigente Scolastico</w:t>
      </w:r>
    </w:p>
    <w:p w14:paraId="49770650" w14:textId="77777777" w:rsidR="00C00934" w:rsidRPr="00C00934" w:rsidRDefault="00C00934" w:rsidP="00C00934">
      <w:pPr>
        <w:pStyle w:val="nomesociet"/>
        <w:spacing w:beforeAutospacing="0" w:afterAutospacing="0"/>
        <w:ind w:left="5664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Prof. Antonio Draisci</w:t>
      </w:r>
    </w:p>
    <w:p w14:paraId="7639FE3B" w14:textId="77777777" w:rsidR="00C00934" w:rsidRPr="00C00934" w:rsidRDefault="00C00934" w:rsidP="00C00934">
      <w:pPr>
        <w:pStyle w:val="nomesociet"/>
        <w:spacing w:beforeAutospacing="0" w:afterAutospacing="0"/>
        <w:ind w:left="5664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Sede</w:t>
      </w:r>
    </w:p>
    <w:p w14:paraId="29DB0F1A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20"/>
          <w:szCs w:val="20"/>
        </w:rPr>
      </w:pPr>
    </w:p>
    <w:p w14:paraId="53DF210D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20"/>
          <w:szCs w:val="20"/>
        </w:rPr>
      </w:pPr>
    </w:p>
    <w:p w14:paraId="3203C9F0" w14:textId="31E08F86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20"/>
          <w:szCs w:val="20"/>
        </w:rPr>
      </w:pPr>
      <w:r w:rsidRPr="00C00934">
        <w:rPr>
          <w:rFonts w:ascii="Verdana" w:hAnsi="Verdana"/>
          <w:b/>
          <w:bCs/>
          <w:sz w:val="20"/>
          <w:szCs w:val="20"/>
        </w:rPr>
        <w:t xml:space="preserve">Oggetto: </w:t>
      </w:r>
      <w:bookmarkStart w:id="0" w:name="_GoBack"/>
      <w:r w:rsidRPr="00C00934">
        <w:rPr>
          <w:rFonts w:ascii="Verdana" w:hAnsi="Verdana"/>
          <w:b/>
          <w:bCs/>
          <w:sz w:val="20"/>
          <w:szCs w:val="20"/>
        </w:rPr>
        <w:t xml:space="preserve">014 - autorizzazione all’uscita autonoma dalla </w:t>
      </w:r>
      <w:r>
        <w:rPr>
          <w:rFonts w:ascii="Verdana" w:hAnsi="Verdana"/>
          <w:b/>
          <w:bCs/>
          <w:sz w:val="20"/>
          <w:szCs w:val="20"/>
        </w:rPr>
        <w:t>S</w:t>
      </w:r>
      <w:r w:rsidRPr="00C00934">
        <w:rPr>
          <w:rFonts w:ascii="Verdana" w:hAnsi="Verdana"/>
          <w:b/>
          <w:bCs/>
          <w:sz w:val="20"/>
          <w:szCs w:val="20"/>
        </w:rPr>
        <w:t xml:space="preserve">cuola </w:t>
      </w:r>
      <w:r>
        <w:rPr>
          <w:rFonts w:ascii="Verdana" w:hAnsi="Verdana"/>
          <w:b/>
          <w:bCs/>
          <w:sz w:val="20"/>
          <w:szCs w:val="20"/>
        </w:rPr>
        <w:t>S</w:t>
      </w:r>
      <w:r w:rsidRPr="00C00934">
        <w:rPr>
          <w:rFonts w:ascii="Verdana" w:hAnsi="Verdana"/>
          <w:b/>
          <w:bCs/>
          <w:sz w:val="20"/>
          <w:szCs w:val="20"/>
        </w:rPr>
        <w:t xml:space="preserve">econdaria di I grado </w:t>
      </w:r>
      <w:r w:rsidRPr="00C00934">
        <w:rPr>
          <w:rFonts w:ascii="Verdana" w:hAnsi="Verdana"/>
          <w:b/>
          <w:bCs/>
          <w:i/>
          <w:iCs/>
          <w:sz w:val="20"/>
          <w:szCs w:val="20"/>
        </w:rPr>
        <w:t xml:space="preserve">Trilussa </w:t>
      </w:r>
      <w:r w:rsidRPr="00C00934">
        <w:rPr>
          <w:rFonts w:ascii="Verdana" w:hAnsi="Verdana"/>
          <w:b/>
          <w:bCs/>
          <w:sz w:val="20"/>
          <w:szCs w:val="20"/>
        </w:rPr>
        <w:t>dei minori di anni 14 al termine delle lezioni giornaliere</w:t>
      </w:r>
      <w:bookmarkEnd w:id="0"/>
      <w:r w:rsidRPr="00C00934">
        <w:rPr>
          <w:rFonts w:ascii="Verdana" w:hAnsi="Verdana"/>
          <w:b/>
          <w:bCs/>
          <w:sz w:val="20"/>
          <w:szCs w:val="20"/>
        </w:rPr>
        <w:t>.</w:t>
      </w:r>
    </w:p>
    <w:p w14:paraId="5666CA56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20"/>
          <w:szCs w:val="20"/>
        </w:rPr>
      </w:pPr>
    </w:p>
    <w:p w14:paraId="406D3064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20"/>
          <w:szCs w:val="20"/>
        </w:rPr>
      </w:pPr>
    </w:p>
    <w:p w14:paraId="37E63C6D" w14:textId="6370FE7A" w:rsidR="00C00934" w:rsidRPr="00C00934" w:rsidRDefault="00C00934" w:rsidP="00C00934">
      <w:pPr>
        <w:pStyle w:val="nomesociet"/>
        <w:spacing w:beforeAutospacing="0" w:afterAutospacing="0"/>
        <w:ind w:firstLine="708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I sottoscritti ________________________________________________________________ e ___________________________________________________ - nella propria qualità di genitori dell’</w:t>
      </w:r>
      <w:proofErr w:type="spellStart"/>
      <w:r w:rsidRPr="00C00934">
        <w:rPr>
          <w:rFonts w:ascii="Verdana" w:hAnsi="Verdana"/>
          <w:sz w:val="20"/>
          <w:szCs w:val="20"/>
        </w:rPr>
        <w:t>alunn</w:t>
      </w:r>
      <w:proofErr w:type="spellEnd"/>
      <w:r w:rsidRPr="00C00934">
        <w:rPr>
          <w:rFonts w:ascii="Verdana" w:hAnsi="Verdana"/>
          <w:sz w:val="20"/>
          <w:szCs w:val="20"/>
        </w:rPr>
        <w:t xml:space="preserve">__ ________________________________________________________, ad oggi minore di anni 14 e frequentante la sezione _____ classe _____ della Scuola Secondaria di I Grado </w:t>
      </w:r>
      <w:r>
        <w:rPr>
          <w:rFonts w:ascii="Verdana" w:hAnsi="Verdana"/>
          <w:i/>
          <w:iCs/>
          <w:sz w:val="20"/>
          <w:szCs w:val="20"/>
        </w:rPr>
        <w:t>Trilussa</w:t>
      </w:r>
      <w:r w:rsidRPr="00C00934">
        <w:rPr>
          <w:rFonts w:ascii="Verdana" w:hAnsi="Verdana"/>
          <w:i/>
          <w:iCs/>
          <w:sz w:val="20"/>
          <w:szCs w:val="20"/>
        </w:rPr>
        <w:t xml:space="preserve"> </w:t>
      </w:r>
      <w:r w:rsidRPr="00C00934">
        <w:rPr>
          <w:rFonts w:ascii="Verdana" w:hAnsi="Verdana"/>
          <w:sz w:val="20"/>
          <w:szCs w:val="20"/>
        </w:rPr>
        <w:t>dell’Istituto -</w:t>
      </w:r>
    </w:p>
    <w:p w14:paraId="16A9021C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20"/>
          <w:szCs w:val="20"/>
        </w:rPr>
      </w:pPr>
    </w:p>
    <w:p w14:paraId="012E7816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b/>
          <w:bCs/>
          <w:sz w:val="20"/>
          <w:szCs w:val="20"/>
        </w:rPr>
        <w:t>DICHIARANO</w:t>
      </w:r>
    </w:p>
    <w:p w14:paraId="116444B9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20"/>
          <w:szCs w:val="20"/>
        </w:rPr>
      </w:pPr>
    </w:p>
    <w:p w14:paraId="4EAD1DAF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di essere consapevoli che, al di fuori dell’orario scolastico, la vigilanza ricade interamente sulla famiglia;</w:t>
      </w:r>
    </w:p>
    <w:p w14:paraId="6258B06B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 xml:space="preserve">di essere nell’impossibilità di garantire costantemente la presenza di un genitore, o di altro soggetto maggiorenne delegato, all’uscita dalla scuola; </w:t>
      </w:r>
    </w:p>
    <w:p w14:paraId="7F74DDA5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 xml:space="preserve">di aver valutato i seguenti fattori di contesto ambientale e, in particolare, relativamente alla collocazione della scuola: </w:t>
      </w:r>
    </w:p>
    <w:p w14:paraId="41680EE8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viabilità e traffico</w:t>
      </w:r>
      <w:r w:rsidRPr="00C00934">
        <w:rPr>
          <w:rFonts w:ascii="Verdana" w:hAnsi="Verdana"/>
          <w:sz w:val="20"/>
          <w:szCs w:val="20"/>
        </w:rPr>
        <w:t xml:space="preserve">: posizione della scuola e distanza dall’abitazione dell’alunno; intensità di traffico; presenza/assenza di aree pedonali, piste ciclabili e pedonali; presenza/assenza di zone di attraversamento protetto; </w:t>
      </w:r>
    </w:p>
    <w:p w14:paraId="5010BFCF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residenza alunni</w:t>
      </w:r>
      <w:r w:rsidRPr="00C00934">
        <w:rPr>
          <w:rFonts w:ascii="Verdana" w:hAnsi="Verdana"/>
          <w:sz w:val="20"/>
          <w:szCs w:val="20"/>
        </w:rPr>
        <w:t>: tipologia del percorso casa–scuola; eventuale uso della bicicletta;</w:t>
      </w:r>
    </w:p>
    <w:p w14:paraId="2D9B46C3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controllo del territorio</w:t>
      </w:r>
      <w:r w:rsidRPr="00C00934">
        <w:rPr>
          <w:rFonts w:ascii="Verdana" w:hAnsi="Verdana"/>
          <w:sz w:val="20"/>
          <w:szCs w:val="20"/>
        </w:rPr>
        <w:t xml:space="preserve">: presenza della Polizia Locale e di adulti lungo il percorso; eventuali presidi delle Forze dell’Ordine; </w:t>
      </w:r>
    </w:p>
    <w:p w14:paraId="38F66328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 xml:space="preserve">di aver valutato i seguenti fattori di autonomia personale: </w:t>
      </w:r>
    </w:p>
    <w:p w14:paraId="5F46D7D6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autonomia personale</w:t>
      </w:r>
      <w:r w:rsidRPr="00C00934">
        <w:rPr>
          <w:rFonts w:ascii="Verdana" w:hAnsi="Verdana"/>
          <w:sz w:val="20"/>
          <w:szCs w:val="20"/>
        </w:rPr>
        <w:t xml:space="preserve">: capacità autonoma di orientarsi nel territorio; conoscenza approfondita delle regole di circolazione stradale; analisi di specifiche situazioni di disabilità; </w:t>
      </w:r>
    </w:p>
    <w:p w14:paraId="3BD31292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atteggiamenti individuali</w:t>
      </w:r>
      <w:r w:rsidRPr="00C00934">
        <w:rPr>
          <w:rFonts w:ascii="Verdana" w:hAnsi="Verdana"/>
          <w:sz w:val="20"/>
          <w:szCs w:val="20"/>
        </w:rPr>
        <w:t xml:space="preserve">: adeguata capacità di attenzione e concentrazione; senso di responsabilità; corretta applicazione delle conoscenze acquisite; </w:t>
      </w:r>
    </w:p>
    <w:p w14:paraId="2B7C3F1C" w14:textId="77777777" w:rsidR="00C00934" w:rsidRPr="00C00934" w:rsidRDefault="00C00934" w:rsidP="00C00934">
      <w:pPr>
        <w:pStyle w:val="nomesociet"/>
        <w:numPr>
          <w:ilvl w:val="1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i/>
          <w:iCs/>
          <w:sz w:val="20"/>
          <w:szCs w:val="20"/>
        </w:rPr>
        <w:t>maturità personale</w:t>
      </w:r>
      <w:r w:rsidRPr="00C00934">
        <w:rPr>
          <w:rFonts w:ascii="Verdana" w:hAnsi="Verdana"/>
          <w:sz w:val="20"/>
          <w:szCs w:val="20"/>
        </w:rPr>
        <w:t xml:space="preserve">: sufficiente autocontrollo; adeguato senso del pericolo; </w:t>
      </w:r>
    </w:p>
    <w:p w14:paraId="588DE75E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>di impegnarsi a dare chiare istruzioni affinché l’</w:t>
      </w:r>
      <w:proofErr w:type="spellStart"/>
      <w:r w:rsidRPr="00C00934">
        <w:rPr>
          <w:rFonts w:ascii="Verdana" w:hAnsi="Verdana"/>
          <w:sz w:val="20"/>
          <w:szCs w:val="20"/>
        </w:rPr>
        <w:t>alunn</w:t>
      </w:r>
      <w:proofErr w:type="spellEnd"/>
      <w:r w:rsidRPr="00C00934">
        <w:rPr>
          <w:rFonts w:ascii="Verdana" w:hAnsi="Verdana"/>
          <w:sz w:val="20"/>
          <w:szCs w:val="20"/>
        </w:rPr>
        <w:t xml:space="preserve">__, all’uscita dalla scuola, rientri direttamente alla propria abitazione, senza divagazioni; </w:t>
      </w:r>
    </w:p>
    <w:p w14:paraId="56F1E4F4" w14:textId="77777777" w:rsidR="00C00934" w:rsidRPr="00C00934" w:rsidRDefault="00C00934" w:rsidP="00C00934">
      <w:pPr>
        <w:pStyle w:val="nomesociet"/>
        <w:numPr>
          <w:ilvl w:val="0"/>
          <w:numId w:val="2"/>
        </w:numPr>
        <w:spacing w:beforeAutospacing="0" w:afterAutospacing="0"/>
        <w:jc w:val="both"/>
        <w:rPr>
          <w:rFonts w:ascii="Verdana" w:hAnsi="Verdana"/>
          <w:sz w:val="20"/>
          <w:szCs w:val="20"/>
        </w:rPr>
      </w:pPr>
      <w:r w:rsidRPr="00C00934">
        <w:rPr>
          <w:rFonts w:ascii="Verdana" w:hAnsi="Verdana"/>
          <w:sz w:val="20"/>
          <w:szCs w:val="20"/>
        </w:rPr>
        <w:t xml:space="preserve">di impegnarsi ad informare tempestivamente la scuola qualora le condizioni di sicurezza abbiano a modificarsi. </w:t>
      </w:r>
    </w:p>
    <w:p w14:paraId="18E93C62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2E1ABEDF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09068527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519745D7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62ACFC84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05FCA60E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34A2E467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55672CF2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565C354C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7B60B257" w14:textId="77777777" w:rsid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20"/>
          <w:szCs w:val="20"/>
        </w:rPr>
      </w:pPr>
    </w:p>
    <w:p w14:paraId="5E5BBFD4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18"/>
          <w:szCs w:val="18"/>
        </w:rPr>
      </w:pPr>
    </w:p>
    <w:p w14:paraId="46BE49FA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 xml:space="preserve">   A    - nell’ambito del processo di crescita e auto-</w:t>
      </w:r>
      <w:proofErr w:type="spellStart"/>
      <w:r w:rsidRPr="00C00934">
        <w:rPr>
          <w:rFonts w:ascii="Verdana" w:hAnsi="Verdana"/>
          <w:b/>
          <w:bCs/>
          <w:sz w:val="18"/>
          <w:szCs w:val="18"/>
        </w:rPr>
        <w:t>responsaiblizzazione</w:t>
      </w:r>
      <w:proofErr w:type="spellEnd"/>
    </w:p>
    <w:p w14:paraId="0D28D583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</w:p>
    <w:p w14:paraId="7293C652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>AUTORIZZANO</w:t>
      </w:r>
    </w:p>
    <w:p w14:paraId="2A2C3FC9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7E97CF91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il/la propri__ figli__ _________________________________________________ all’</w:t>
      </w:r>
      <w:r w:rsidRPr="00C00934">
        <w:rPr>
          <w:rFonts w:ascii="Verdana" w:hAnsi="Verdana"/>
          <w:b/>
          <w:bCs/>
          <w:sz w:val="18"/>
          <w:szCs w:val="18"/>
        </w:rPr>
        <w:t>uscita autonoma dai locali scolastici al termine delle lezioni</w:t>
      </w:r>
      <w:r w:rsidRPr="00C00934">
        <w:rPr>
          <w:rFonts w:ascii="Verdana" w:hAnsi="Verdana"/>
          <w:sz w:val="18"/>
          <w:szCs w:val="18"/>
        </w:rPr>
        <w:t xml:space="preserve"> per tornare a casa da sol__.</w:t>
      </w:r>
    </w:p>
    <w:p w14:paraId="2102EDCE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</w:p>
    <w:p w14:paraId="0869C2B1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>Contestualmente e ai sensi della legge n. 172 del 4/12/2017 art. n. 19 bis c. 1</w:t>
      </w:r>
    </w:p>
    <w:p w14:paraId="5C5EC562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</w:p>
    <w:p w14:paraId="3AC72C93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>DICHIARANO</w:t>
      </w:r>
    </w:p>
    <w:p w14:paraId="0605D36E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288CD624" w14:textId="73067C93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 xml:space="preserve">di sollevare il personale docente, non docente e il Dirigente Scolastico dell’I.C. </w:t>
      </w:r>
      <w:r w:rsidR="003915DD">
        <w:rPr>
          <w:rFonts w:ascii="Verdana" w:hAnsi="Verdana"/>
          <w:i/>
          <w:iCs/>
          <w:sz w:val="18"/>
          <w:szCs w:val="18"/>
        </w:rPr>
        <w:t>Albano località Cecchina</w:t>
      </w:r>
      <w:r w:rsidRPr="00C00934">
        <w:rPr>
          <w:rFonts w:ascii="Verdana" w:hAnsi="Verdana"/>
          <w:i/>
          <w:iCs/>
          <w:sz w:val="18"/>
          <w:szCs w:val="18"/>
        </w:rPr>
        <w:t xml:space="preserve"> </w:t>
      </w:r>
      <w:r w:rsidRPr="00C00934">
        <w:rPr>
          <w:rFonts w:ascii="Verdana" w:hAnsi="Verdana"/>
          <w:sz w:val="18"/>
          <w:szCs w:val="18"/>
        </w:rPr>
        <w:t xml:space="preserve">di </w:t>
      </w:r>
      <w:r w:rsidR="003915DD">
        <w:rPr>
          <w:rFonts w:ascii="Verdana" w:hAnsi="Verdana"/>
          <w:sz w:val="18"/>
          <w:szCs w:val="18"/>
        </w:rPr>
        <w:t>Albano Laziale</w:t>
      </w:r>
      <w:r w:rsidRPr="00C00934">
        <w:rPr>
          <w:rFonts w:ascii="Verdana" w:hAnsi="Verdana"/>
          <w:sz w:val="18"/>
          <w:szCs w:val="18"/>
        </w:rPr>
        <w:t xml:space="preserve"> da ogni responsabilità connessa con l’adempimento degli obblighi di vigilanza sul___ propri__ figlio__ a partire dal termine giornaliero delle lezioni.</w:t>
      </w:r>
    </w:p>
    <w:p w14:paraId="3DFFD8E1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1B2FF340" w14:textId="417BAC2F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La presente autorizzazione è valevole per il corrente a.s. 202</w:t>
      </w:r>
      <w:r w:rsidR="003915DD">
        <w:rPr>
          <w:rFonts w:ascii="Verdana" w:hAnsi="Verdana"/>
          <w:sz w:val="18"/>
          <w:szCs w:val="18"/>
        </w:rPr>
        <w:t>6</w:t>
      </w:r>
      <w:r w:rsidRPr="00C00934">
        <w:rPr>
          <w:rFonts w:ascii="Verdana" w:hAnsi="Verdana"/>
          <w:sz w:val="18"/>
          <w:szCs w:val="18"/>
        </w:rPr>
        <w:t>-202</w:t>
      </w:r>
      <w:r w:rsidR="003915DD">
        <w:rPr>
          <w:rFonts w:ascii="Verdana" w:hAnsi="Verdana"/>
          <w:sz w:val="18"/>
          <w:szCs w:val="18"/>
        </w:rPr>
        <w:t>7</w:t>
      </w:r>
      <w:r w:rsidRPr="00C00934">
        <w:rPr>
          <w:rFonts w:ascii="Verdana" w:hAnsi="Verdana"/>
          <w:sz w:val="18"/>
          <w:szCs w:val="18"/>
        </w:rPr>
        <w:t>.</w:t>
      </w:r>
    </w:p>
    <w:p w14:paraId="1993AAFB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511312A9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63BFAF11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4BABF891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_________________________________ e _________________________________</w:t>
      </w:r>
    </w:p>
    <w:p w14:paraId="1F6BA0E7" w14:textId="00DB0DEC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(</w:t>
      </w:r>
      <w:r w:rsidRPr="00C00934">
        <w:rPr>
          <w:rFonts w:ascii="Verdana" w:hAnsi="Verdana"/>
          <w:i/>
          <w:iCs/>
          <w:sz w:val="18"/>
          <w:szCs w:val="18"/>
        </w:rPr>
        <w:t xml:space="preserve">Firma </w:t>
      </w:r>
      <w:proofErr w:type="gramStart"/>
      <w:r w:rsidRPr="00C00934">
        <w:rPr>
          <w:rFonts w:ascii="Verdana" w:hAnsi="Verdana"/>
          <w:i/>
          <w:iCs/>
          <w:sz w:val="18"/>
          <w:szCs w:val="18"/>
        </w:rPr>
        <w:t>estesa</w:t>
      </w:r>
      <w:r w:rsidRPr="00C00934">
        <w:rPr>
          <w:rFonts w:ascii="Verdana" w:hAnsi="Verdana"/>
          <w:sz w:val="18"/>
          <w:szCs w:val="18"/>
        </w:rPr>
        <w:t xml:space="preserve">)   </w:t>
      </w:r>
      <w:proofErr w:type="gramEnd"/>
      <w:r w:rsidRPr="00C00934">
        <w:rPr>
          <w:rFonts w:ascii="Verdana" w:hAnsi="Verdana"/>
          <w:sz w:val="18"/>
          <w:szCs w:val="18"/>
        </w:rPr>
        <w:t xml:space="preserve">                                          (</w:t>
      </w:r>
      <w:r w:rsidRPr="00C00934">
        <w:rPr>
          <w:rFonts w:ascii="Verdana" w:hAnsi="Verdana"/>
          <w:i/>
          <w:iCs/>
          <w:sz w:val="18"/>
          <w:szCs w:val="18"/>
        </w:rPr>
        <w:t>Firma estesa</w:t>
      </w:r>
      <w:r w:rsidRPr="00C00934">
        <w:rPr>
          <w:rFonts w:ascii="Verdana" w:hAnsi="Verdana"/>
          <w:sz w:val="18"/>
          <w:szCs w:val="18"/>
        </w:rPr>
        <w:t>)</w:t>
      </w:r>
    </w:p>
    <w:p w14:paraId="7F0889AB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73A62AE6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_____  _____</w:t>
      </w:r>
    </w:p>
    <w:p w14:paraId="48C89C03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0B242959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0552DFAD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>[ove necessario]</w:t>
      </w:r>
    </w:p>
    <w:p w14:paraId="35D54939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b/>
          <w:bCs/>
          <w:sz w:val="18"/>
          <w:szCs w:val="18"/>
        </w:rPr>
      </w:pPr>
    </w:p>
    <w:p w14:paraId="575BA6FE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 xml:space="preserve">   B    - ai sensi della legge n. 172 del 4/12/2017 art. n. 19 bis c. 2</w:t>
      </w:r>
    </w:p>
    <w:p w14:paraId="7222527C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b/>
          <w:bCs/>
          <w:sz w:val="18"/>
          <w:szCs w:val="18"/>
        </w:rPr>
      </w:pPr>
    </w:p>
    <w:p w14:paraId="29C354B0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C00934">
        <w:rPr>
          <w:rFonts w:ascii="Verdana" w:hAnsi="Verdana"/>
          <w:b/>
          <w:bCs/>
          <w:sz w:val="18"/>
          <w:szCs w:val="18"/>
        </w:rPr>
        <w:t>AUTORIZZANO</w:t>
      </w:r>
    </w:p>
    <w:p w14:paraId="45949E4E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b/>
          <w:bCs/>
          <w:sz w:val="18"/>
          <w:szCs w:val="18"/>
        </w:rPr>
      </w:pPr>
    </w:p>
    <w:p w14:paraId="718A0347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 xml:space="preserve">il/la propri__ figli__ ___________________________________________ ad usufruire in modo autonomo del servizio di </w:t>
      </w:r>
      <w:r w:rsidRPr="00C00934">
        <w:rPr>
          <w:rFonts w:ascii="Verdana" w:hAnsi="Verdana"/>
          <w:b/>
          <w:bCs/>
          <w:sz w:val="18"/>
          <w:szCs w:val="18"/>
        </w:rPr>
        <w:t>trasporto scolastico</w:t>
      </w:r>
      <w:r w:rsidRPr="00C00934">
        <w:rPr>
          <w:rFonts w:ascii="Verdana" w:hAnsi="Verdana"/>
          <w:sz w:val="18"/>
          <w:szCs w:val="18"/>
        </w:rPr>
        <w:t xml:space="preserve">, esonerando gli Enti Locali dalla responsabilità connessa all'adempimento dell'obbligo di vigilanza nella salita e discesa dal mezzo e nel tempo di sosta alla fermata utilizzata, anche al ritorno dalle attività scolastiche. </w:t>
      </w:r>
    </w:p>
    <w:p w14:paraId="56ACBF0A" w14:textId="77777777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</w:p>
    <w:p w14:paraId="3C29D367" w14:textId="1B1A4DFC" w:rsidR="00C00934" w:rsidRPr="00C00934" w:rsidRDefault="00C00934" w:rsidP="00C00934">
      <w:pPr>
        <w:pStyle w:val="nomesociet"/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La presente autorizzazione è valevole per il corrente a.s. 202</w:t>
      </w:r>
      <w:r w:rsidR="003915DD">
        <w:rPr>
          <w:rFonts w:ascii="Verdana" w:hAnsi="Verdana"/>
          <w:sz w:val="18"/>
          <w:szCs w:val="18"/>
        </w:rPr>
        <w:t>6</w:t>
      </w:r>
      <w:r w:rsidRPr="00C00934">
        <w:rPr>
          <w:rFonts w:ascii="Verdana" w:hAnsi="Verdana"/>
          <w:sz w:val="18"/>
          <w:szCs w:val="18"/>
        </w:rPr>
        <w:t>-202</w:t>
      </w:r>
      <w:r w:rsidR="003915DD">
        <w:rPr>
          <w:rFonts w:ascii="Verdana" w:hAnsi="Verdana"/>
          <w:sz w:val="18"/>
          <w:szCs w:val="18"/>
        </w:rPr>
        <w:t>7</w:t>
      </w:r>
      <w:r w:rsidRPr="00C00934">
        <w:rPr>
          <w:rFonts w:ascii="Verdana" w:hAnsi="Verdana"/>
          <w:sz w:val="18"/>
          <w:szCs w:val="18"/>
        </w:rPr>
        <w:t>.</w:t>
      </w:r>
    </w:p>
    <w:p w14:paraId="2B9FD80F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2E306F6C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132F5003" w14:textId="77777777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_________________________________ e _________________________________</w:t>
      </w:r>
    </w:p>
    <w:p w14:paraId="191D4B66" w14:textId="5266D910" w:rsidR="00C00934" w:rsidRPr="00C00934" w:rsidRDefault="00C00934" w:rsidP="00C00934">
      <w:pPr>
        <w:pStyle w:val="nomesociet"/>
        <w:spacing w:beforeAutospacing="0" w:afterAutospacing="0"/>
        <w:jc w:val="center"/>
        <w:rPr>
          <w:rFonts w:ascii="Verdana" w:hAnsi="Verdana"/>
          <w:sz w:val="18"/>
          <w:szCs w:val="18"/>
        </w:rPr>
      </w:pPr>
      <w:r w:rsidRPr="00C00934">
        <w:rPr>
          <w:rFonts w:ascii="Verdana" w:hAnsi="Verdana"/>
          <w:sz w:val="18"/>
          <w:szCs w:val="18"/>
        </w:rPr>
        <w:t>(</w:t>
      </w:r>
      <w:r w:rsidRPr="00C00934">
        <w:rPr>
          <w:rFonts w:ascii="Verdana" w:hAnsi="Verdana"/>
          <w:i/>
          <w:iCs/>
          <w:sz w:val="18"/>
          <w:szCs w:val="18"/>
        </w:rPr>
        <w:t xml:space="preserve">Firma </w:t>
      </w:r>
      <w:proofErr w:type="gramStart"/>
      <w:r w:rsidRPr="00C00934">
        <w:rPr>
          <w:rFonts w:ascii="Verdana" w:hAnsi="Verdana"/>
          <w:i/>
          <w:iCs/>
          <w:sz w:val="18"/>
          <w:szCs w:val="18"/>
        </w:rPr>
        <w:t>estesa</w:t>
      </w:r>
      <w:r w:rsidRPr="00C00934">
        <w:rPr>
          <w:rFonts w:ascii="Verdana" w:hAnsi="Verdana"/>
          <w:sz w:val="18"/>
          <w:szCs w:val="18"/>
        </w:rPr>
        <w:t xml:space="preserve">)   </w:t>
      </w:r>
      <w:proofErr w:type="gramEnd"/>
      <w:r w:rsidRPr="00C00934">
        <w:rPr>
          <w:rFonts w:ascii="Verdana" w:hAnsi="Verdana"/>
          <w:sz w:val="18"/>
          <w:szCs w:val="18"/>
        </w:rPr>
        <w:t xml:space="preserve">                                           (</w:t>
      </w:r>
      <w:r w:rsidRPr="00C00934">
        <w:rPr>
          <w:rFonts w:ascii="Verdana" w:hAnsi="Verdana"/>
          <w:i/>
          <w:iCs/>
          <w:sz w:val="18"/>
          <w:szCs w:val="18"/>
        </w:rPr>
        <w:t>Firma estesa</w:t>
      </w:r>
      <w:r w:rsidRPr="00C00934">
        <w:rPr>
          <w:rFonts w:ascii="Verdana" w:hAnsi="Verdana"/>
          <w:sz w:val="18"/>
          <w:szCs w:val="18"/>
        </w:rPr>
        <w:t>)</w:t>
      </w:r>
    </w:p>
    <w:p w14:paraId="13E24666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18"/>
          <w:szCs w:val="18"/>
        </w:rPr>
      </w:pPr>
    </w:p>
    <w:p w14:paraId="49D9D813" w14:textId="77777777" w:rsidR="00C00934" w:rsidRPr="00C00934" w:rsidRDefault="00C00934" w:rsidP="00C00934">
      <w:pPr>
        <w:suppressAutoHyphens w:val="0"/>
        <w:autoSpaceDE w:val="0"/>
        <w:autoSpaceDN w:val="0"/>
        <w:adjustRightInd w:val="0"/>
        <w:snapToGrid w:val="0"/>
        <w:jc w:val="both"/>
        <w:rPr>
          <w:rFonts w:ascii="Calibri Light" w:hAnsi="Calibri Light" w:cs="Calibri Light"/>
          <w:b/>
          <w:bCs/>
          <w:color w:val="000000"/>
          <w:w w:val="103"/>
          <w:sz w:val="18"/>
          <w:szCs w:val="18"/>
          <w:lang w:eastAsia="en-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00934" w14:paraId="060418B6" w14:textId="77777777" w:rsidTr="00D437F3">
        <w:tc>
          <w:tcPr>
            <w:tcW w:w="10194" w:type="dxa"/>
          </w:tcPr>
          <w:p w14:paraId="45431D7B" w14:textId="77777777" w:rsid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</w:p>
          <w:p w14:paraId="3ACEC396" w14:textId="5B2E6A40" w:rsid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Ordinariamente le istanze sono firmate da entrambi i genitori;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in forma residuale 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e 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in casi eccezionali è 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ammessa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la firma di un solo genitore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; in tali casi e per mezzo della dichiarazione che segue,</w:t>
            </w:r>
          </w:p>
          <w:p w14:paraId="29322B68" w14:textId="77777777" w:rsidR="00C00934" w:rsidRPr="00E4744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il genitore firmatario dichiara di agire in osservanza alle disposizioni sulla responsabilità genitoriale.</w:t>
            </w:r>
          </w:p>
          <w:p w14:paraId="04B80D6D" w14:textId="77777777" w:rsid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</w:pPr>
          </w:p>
          <w:p w14:paraId="23E7BD81" w14:textId="77777777" w:rsidR="00C00934" w:rsidRP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w w:val="103"/>
                <w:sz w:val="20"/>
                <w:szCs w:val="20"/>
                <w:lang w:eastAsia="en-CA"/>
              </w:rPr>
            </w:pPr>
            <w:r w:rsidRPr="00C00934">
              <w:rPr>
                <w:rFonts w:ascii="Calibri Light" w:hAnsi="Calibri Light" w:cs="Calibri Light"/>
                <w:b/>
                <w:bCs/>
                <w:color w:val="000000"/>
                <w:w w:val="103"/>
                <w:sz w:val="20"/>
                <w:szCs w:val="20"/>
                <w:lang w:eastAsia="en-CA"/>
              </w:rPr>
              <w:t>NEL CASO IN CUI LA DELEGA SIA FIRMATA DA UNO SOLO DEI GENITORI</w:t>
            </w:r>
          </w:p>
          <w:p w14:paraId="0C5DCC77" w14:textId="77777777" w:rsidR="00C00934" w:rsidRP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C00934">
              <w:rPr>
                <w:rFonts w:ascii="Calibri Light" w:hAnsi="Calibri Light" w:cs="Calibri Light"/>
                <w:b/>
                <w:bCs/>
                <w:color w:val="000000"/>
                <w:w w:val="103"/>
                <w:sz w:val="20"/>
                <w:szCs w:val="20"/>
                <w:lang w:eastAsia="en-CA"/>
              </w:rPr>
              <w:t xml:space="preserve">OCCORRE SOTTOSCRIVERE </w:t>
            </w:r>
            <w:r w:rsidRPr="00C00934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en-CA"/>
              </w:rPr>
              <w:t>ANCHE LA SEGUENTE DICHIARAZIONE:</w:t>
            </w:r>
          </w:p>
          <w:p w14:paraId="0579B977" w14:textId="77777777" w:rsidR="00C00934" w:rsidRP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  <w:p w14:paraId="29CCC19B" w14:textId="77777777" w:rsidR="00C00934" w:rsidRP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0"/>
              </w:rPr>
            </w:pPr>
            <w:r w:rsidRPr="00C00934">
              <w:rPr>
                <w:rFonts w:ascii="Calibri Light" w:hAnsi="Calibri Light" w:cs="Calibri Light"/>
                <w:bCs/>
                <w:color w:val="000000"/>
                <w:sz w:val="20"/>
                <w:szCs w:val="20"/>
              </w:rPr>
              <w:t xml:space="preserve">“Il sottoscritto, consapevole delle conseguenze amministrative e penali per chi rilasci dichiarazioni non corrispondenti a verità, ai sensi del DPR 245/2000 dichiara di aver effettuato la scelta in osservanza delle disposizioni sulla responsabilità genitoriale di cui agli artt. 316, 337 ter e 337 quater del codice civile, che richiedono il consenso di entrambi i genitori”. </w:t>
            </w:r>
          </w:p>
          <w:p w14:paraId="2F2C13B4" w14:textId="77777777" w:rsidR="00C00934" w:rsidRPr="00C00934" w:rsidRDefault="00C00934" w:rsidP="00D437F3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spacing w:line="259" w:lineRule="exact"/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</w:pPr>
          </w:p>
          <w:p w14:paraId="48FCA34D" w14:textId="77777777" w:rsidR="00C00934" w:rsidRPr="00C00934" w:rsidRDefault="00C00934" w:rsidP="00D437F3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</w:pPr>
            <w:r w:rsidRPr="00C00934"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  <w:t xml:space="preserve"> </w:t>
            </w:r>
          </w:p>
          <w:p w14:paraId="1F11A2AE" w14:textId="77777777" w:rsidR="00C00934" w:rsidRPr="00C00934" w:rsidRDefault="00C00934" w:rsidP="00D437F3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A"/>
                <w:position w:val="-1"/>
                <w:sz w:val="20"/>
                <w:szCs w:val="20"/>
              </w:rPr>
            </w:pPr>
            <w:r w:rsidRPr="00C00934"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  <w:t xml:space="preserve">Albano Laziale, ___ / ___ </w:t>
            </w:r>
            <w:proofErr w:type="gramStart"/>
            <w:r w:rsidRPr="00C00934"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  <w:t>2026  -</w:t>
            </w:r>
            <w:proofErr w:type="gramEnd"/>
            <w:r w:rsidRPr="00C00934"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20"/>
                <w:szCs w:val="20"/>
              </w:rPr>
              <w:t xml:space="preserve"> Firma</w:t>
            </w:r>
            <w:r w:rsidRPr="00C00934">
              <w:rPr>
                <w:b/>
                <w:bCs/>
                <w:color w:val="00000A"/>
                <w:position w:val="-1"/>
                <w:sz w:val="20"/>
                <w:szCs w:val="20"/>
              </w:rPr>
              <w:t xml:space="preserve"> ________________________________________________</w:t>
            </w:r>
          </w:p>
          <w:p w14:paraId="029AC1A9" w14:textId="77777777" w:rsidR="00C00934" w:rsidRDefault="00C00934" w:rsidP="00D437F3">
            <w:pPr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</w:pPr>
          </w:p>
        </w:tc>
      </w:tr>
    </w:tbl>
    <w:p w14:paraId="6AB36F53" w14:textId="77777777" w:rsidR="00C00934" w:rsidRPr="00C00934" w:rsidRDefault="00C00934" w:rsidP="00C00934">
      <w:pPr>
        <w:pStyle w:val="nomesociet"/>
        <w:spacing w:beforeAutospacing="0" w:afterAutospacing="0"/>
        <w:rPr>
          <w:rFonts w:ascii="Verdana" w:hAnsi="Verdana"/>
          <w:sz w:val="4"/>
          <w:szCs w:val="20"/>
        </w:rPr>
      </w:pPr>
    </w:p>
    <w:sectPr w:rsidR="00C00934" w:rsidRPr="00C0093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7F01E" w14:textId="77777777" w:rsidR="0058192B" w:rsidRDefault="0058192B">
      <w:r>
        <w:separator/>
      </w:r>
    </w:p>
  </w:endnote>
  <w:endnote w:type="continuationSeparator" w:id="0">
    <w:p w14:paraId="5F79CA85" w14:textId="77777777" w:rsidR="0058192B" w:rsidRDefault="0058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A5437" w14:textId="77777777" w:rsidR="00446FEA" w:rsidRDefault="00446FEA">
    <w:pPr>
      <w:pStyle w:val="Titolo1"/>
      <w:rPr>
        <w:rFonts w:ascii="Verdana" w:hAnsi="Verdana"/>
        <w:bCs/>
        <w:sz w:val="16"/>
        <w:szCs w:val="22"/>
      </w:rPr>
    </w:pPr>
  </w:p>
  <w:p w14:paraId="0B5D89D7" w14:textId="77777777" w:rsidR="00446FEA" w:rsidRDefault="00446FE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32AFC" w14:textId="77777777" w:rsidR="00446FEA" w:rsidRDefault="00970F00">
    <w:pPr>
      <w:pStyle w:val="Titolo1"/>
      <w:rPr>
        <w:rFonts w:ascii="Verdana" w:hAnsi="Verdana"/>
        <w:bCs/>
        <w:sz w:val="16"/>
        <w:szCs w:val="22"/>
      </w:rPr>
    </w:pPr>
    <w:r>
      <w:rPr>
        <w:noProof/>
      </w:rPr>
      <w:drawing>
        <wp:inline distT="0" distB="0" distL="0" distR="0" wp14:anchorId="146772F3" wp14:editId="5FB1826E">
          <wp:extent cx="5715000" cy="97155"/>
          <wp:effectExtent l="0" t="0" r="0" b="0"/>
          <wp:docPr id="9" name="Immagine 4" descr="BD14996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 descr="BD14996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7501ED" w14:textId="77777777" w:rsidR="00446FEA" w:rsidRDefault="00970F00">
    <w:pPr>
      <w:pStyle w:val="Pidipagina"/>
      <w:jc w:val="center"/>
      <w:rPr>
        <w:rFonts w:ascii="Verdana" w:hAnsi="Verdana"/>
        <w:b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Portogallo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Via </w:t>
    </w:r>
    <w:r w:rsidR="000A7B4A">
      <w:rPr>
        <w:rFonts w:ascii="Verdana" w:hAnsi="Verdana"/>
        <w:sz w:val="10"/>
        <w:szCs w:val="10"/>
      </w:rPr>
      <w:t>Portogallo s.n.c. –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9340804</w:t>
    </w:r>
  </w:p>
  <w:p w14:paraId="3DD7CF05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Romania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9765.5626</w:t>
    </w:r>
  </w:p>
  <w:p w14:paraId="1B2DB834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Primaria </w:t>
    </w:r>
    <w:r w:rsidR="000A7B4A">
      <w:rPr>
        <w:rFonts w:ascii="Verdana" w:hAnsi="Verdana"/>
        <w:b/>
        <w:i/>
        <w:sz w:val="10"/>
        <w:szCs w:val="10"/>
      </w:rPr>
      <w:t>Margherita Hack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 Albano Laziale (Roma) – Tel: 06/9452.2209</w:t>
    </w:r>
  </w:p>
  <w:p w14:paraId="44005E02" w14:textId="77777777" w:rsidR="000A7B4A" w:rsidRDefault="00970F00" w:rsidP="000A7B4A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Secondaria di I grado </w:t>
    </w:r>
    <w:r w:rsidR="000A7B4A">
      <w:rPr>
        <w:rFonts w:ascii="Verdana" w:hAnsi="Verdana"/>
        <w:b/>
        <w:i/>
        <w:sz w:val="10"/>
        <w:szCs w:val="10"/>
      </w:rPr>
      <w:t>Trilussa</w:t>
    </w:r>
    <w:r>
      <w:rPr>
        <w:rFonts w:ascii="Verdana" w:hAnsi="Verdana"/>
        <w:b/>
        <w:sz w:val="10"/>
        <w:szCs w:val="10"/>
      </w:rPr>
      <w:t xml:space="preserve">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2043D0">
      <w:rPr>
        <w:rFonts w:ascii="Verdana" w:hAnsi="Verdana"/>
        <w:sz w:val="10"/>
        <w:szCs w:val="10"/>
      </w:rPr>
      <w:t>P</w:t>
    </w:r>
    <w:r w:rsidR="000A7B4A">
      <w:rPr>
        <w:rFonts w:ascii="Verdana" w:hAnsi="Verdana"/>
        <w:sz w:val="10"/>
        <w:szCs w:val="10"/>
      </w:rPr>
      <w:t>iazza XXV Aprile s.n.c.</w:t>
    </w:r>
    <w:r>
      <w:rPr>
        <w:rFonts w:ascii="Verdana" w:hAnsi="Verdana"/>
        <w:sz w:val="10"/>
        <w:szCs w:val="10"/>
      </w:rPr>
      <w:t xml:space="preserve"> - </w:t>
    </w:r>
    <w:r w:rsidR="000A7B4A">
      <w:rPr>
        <w:rFonts w:ascii="Verdana" w:hAnsi="Verdana"/>
        <w:sz w:val="10"/>
        <w:szCs w:val="10"/>
      </w:rPr>
      <w:t>00041 Albano Laziale (Roma) – Tel: 06/9340133</w:t>
    </w:r>
  </w:p>
  <w:p w14:paraId="5D2358A1" w14:textId="77777777" w:rsidR="00446FEA" w:rsidRDefault="00446FEA">
    <w:pPr>
      <w:pStyle w:val="Pidipagina"/>
      <w:jc w:val="center"/>
      <w:rPr>
        <w:rFonts w:ascii="Verdana" w:hAnsi="Verdan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A8A8A" w14:textId="77777777" w:rsidR="0058192B" w:rsidRDefault="0058192B">
      <w:r>
        <w:separator/>
      </w:r>
    </w:p>
  </w:footnote>
  <w:footnote w:type="continuationSeparator" w:id="0">
    <w:p w14:paraId="3D2B735C" w14:textId="77777777" w:rsidR="0058192B" w:rsidRDefault="00581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0A234" w14:textId="77777777" w:rsidR="00446FEA" w:rsidRDefault="00970F00">
    <w:pPr>
      <w:pStyle w:val="Intestazione"/>
      <w:jc w:val="right"/>
    </w:pPr>
    <w:r>
      <w:fldChar w:fldCharType="begin"/>
    </w:r>
    <w:r>
      <w:instrText xml:space="preserve"> PAGE </w:instrText>
    </w:r>
    <w:r>
      <w:fldChar w:fldCharType="separate"/>
    </w:r>
    <w:r w:rsidR="000D2565">
      <w:rPr>
        <w:noProof/>
      </w:rPr>
      <w:t>2</w:t>
    </w:r>
    <w:r>
      <w:fldChar w:fldCharType="end"/>
    </w:r>
  </w:p>
  <w:tbl>
    <w:tblPr>
      <w:tblW w:w="10344" w:type="dxa"/>
      <w:tblLayout w:type="fixed"/>
      <w:tblLook w:val="01E0" w:firstRow="1" w:lastRow="1" w:firstColumn="1" w:lastColumn="1" w:noHBand="0" w:noVBand="0"/>
    </w:tblPr>
    <w:tblGrid>
      <w:gridCol w:w="1006"/>
      <w:gridCol w:w="9338"/>
    </w:tblGrid>
    <w:tr w:rsidR="00446FEA" w14:paraId="78494ACC" w14:textId="77777777">
      <w:tc>
        <w:tcPr>
          <w:tcW w:w="1006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056B77EA" w14:textId="77777777" w:rsidR="00446FEA" w:rsidRDefault="00970F00">
          <w:pPr>
            <w:pStyle w:val="Intestazione"/>
            <w:widowControl w:val="0"/>
            <w:jc w:val="center"/>
            <w:rPr>
              <w:rFonts w:ascii="Pristina" w:hAnsi="Pristina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3189C23" wp14:editId="222AB8F1">
                <wp:extent cx="346075" cy="29781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297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06E40961" w14:textId="77777777" w:rsidR="00446FEA" w:rsidRDefault="00970F00">
          <w:pPr>
            <w:pStyle w:val="Titolo1"/>
            <w:widowControl w:val="0"/>
            <w:ind w:left="0" w:right="0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Ministero dell’Istruzione, dell’Università e della Ricerca – Ufficio Scolastico Regionale per il Lazio</w:t>
          </w:r>
        </w:p>
        <w:p w14:paraId="754878A5" w14:textId="77777777" w:rsidR="00446FEA" w:rsidRDefault="00970F00" w:rsidP="000A7B4A">
          <w:pPr>
            <w:pStyle w:val="Intestazione"/>
            <w:widowControl w:val="0"/>
            <w:jc w:val="center"/>
            <w:rPr>
              <w:rFonts w:ascii="Pristina" w:hAnsi="Pristina"/>
              <w:i/>
              <w:sz w:val="22"/>
              <w:szCs w:val="22"/>
            </w:rPr>
          </w:pPr>
          <w:r>
            <w:rPr>
              <w:rFonts w:ascii="Verdana" w:hAnsi="Verdana"/>
              <w:sz w:val="18"/>
              <w:szCs w:val="18"/>
            </w:rPr>
            <w:t xml:space="preserve">Istituto Comprensivo Statale </w:t>
          </w:r>
          <w:r w:rsidR="000A7B4A">
            <w:rPr>
              <w:rFonts w:ascii="Verdana" w:hAnsi="Verdana"/>
              <w:b/>
              <w:i/>
              <w:iCs/>
              <w:sz w:val="18"/>
              <w:szCs w:val="18"/>
            </w:rPr>
            <w:t>Albano – Località Cecchina</w:t>
          </w:r>
        </w:p>
      </w:tc>
    </w:tr>
  </w:tbl>
  <w:p w14:paraId="2EC773DD" w14:textId="77777777" w:rsidR="00446FEA" w:rsidRDefault="00446FEA">
    <w:pPr>
      <w:rPr>
        <w:rFonts w:ascii="Pristina" w:hAnsi="Pristin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A8FF" w14:textId="77777777" w:rsidR="00446FEA" w:rsidRDefault="00446FEA">
    <w:pPr>
      <w:pStyle w:val="Intestazione"/>
      <w:rPr>
        <w:sz w:val="16"/>
        <w:szCs w:val="16"/>
      </w:rPr>
    </w:pPr>
  </w:p>
  <w:tbl>
    <w:tblPr>
      <w:tblW w:w="10808" w:type="dxa"/>
      <w:tblInd w:w="-68" w:type="dxa"/>
      <w:tblBorders>
        <w:bottom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0"/>
      <w:gridCol w:w="9678"/>
    </w:tblGrid>
    <w:tr w:rsidR="000A7B4A" w14:paraId="540B176F" w14:textId="77777777" w:rsidTr="002043D0">
      <w:tc>
        <w:tcPr>
          <w:tcW w:w="1130" w:type="dxa"/>
          <w:vAlign w:val="center"/>
        </w:tcPr>
        <w:p w14:paraId="5F482609" w14:textId="77777777" w:rsidR="000A7B4A" w:rsidRDefault="000A7B4A">
          <w:pPr>
            <w:pStyle w:val="Intestazione"/>
            <w:widowControl w:val="0"/>
            <w:ind w:left="113"/>
            <w:rPr>
              <w:rFonts w:ascii="Pristina" w:hAnsi="Pristina"/>
              <w:i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 wp14:anchorId="5C05C14D" wp14:editId="63D59950">
                <wp:extent cx="499745" cy="568325"/>
                <wp:effectExtent l="0" t="0" r="0" b="0"/>
                <wp:docPr id="3" name="Immagine 1146961745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46961745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68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8" w:type="dxa"/>
          <w:vAlign w:val="center"/>
        </w:tcPr>
        <w:p w14:paraId="6DE81A95" w14:textId="77777777" w:rsidR="000A7B4A" w:rsidRPr="00F55C3C" w:rsidRDefault="000A7B4A" w:rsidP="000A7B4A">
          <w:pPr>
            <w:ind w:hanging="3"/>
            <w:jc w:val="center"/>
            <w:rPr>
              <w:rFonts w:ascii="Verdana" w:hAnsi="Verdana"/>
              <w:b/>
              <w:i/>
              <w:sz w:val="15"/>
              <w:szCs w:val="15"/>
            </w:rPr>
          </w:pPr>
          <w:r w:rsidRPr="00F55C3C">
            <w:rPr>
              <w:rFonts w:ascii="Verdana" w:hAnsi="Verdana"/>
              <w:b/>
              <w:i/>
              <w:sz w:val="15"/>
              <w:szCs w:val="15"/>
            </w:rPr>
            <w:t>MINISTERO DELL’ISTRUZIONE E DEL MERITO - UFFICIO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SCOLASTICO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REGIONALE</w:t>
          </w:r>
          <w:r w:rsidRPr="00F55C3C">
            <w:rPr>
              <w:rFonts w:ascii="Verdana" w:hAnsi="Verdana"/>
              <w:b/>
              <w:i/>
              <w:spacing w:val="-7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PER</w:t>
          </w:r>
          <w:r w:rsidRPr="00F55C3C">
            <w:rPr>
              <w:rFonts w:ascii="Verdana" w:hAnsi="Verdana"/>
              <w:b/>
              <w:i/>
              <w:spacing w:val="-9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IL</w:t>
          </w:r>
          <w:r w:rsidRPr="00F55C3C">
            <w:rPr>
              <w:rFonts w:ascii="Verdana" w:hAnsi="Verdana"/>
              <w:b/>
              <w:i/>
              <w:spacing w:val="-5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LAZIO</w:t>
          </w:r>
        </w:p>
        <w:p w14:paraId="7C50B4DF" w14:textId="77777777" w:rsidR="000A7B4A" w:rsidRPr="00F55C3C" w:rsidRDefault="000A7B4A" w:rsidP="000A7B4A">
          <w:pPr>
            <w:jc w:val="center"/>
            <w:rPr>
              <w:rFonts w:ascii="Verdana" w:hAnsi="Verdana"/>
              <w:b/>
              <w:i/>
              <w:sz w:val="26"/>
            </w:rPr>
          </w:pP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ISTITUTO</w:t>
          </w:r>
          <w:r w:rsidRPr="00F55C3C">
            <w:rPr>
              <w:rFonts w:ascii="Verdana" w:hAnsi="Verdana"/>
              <w:b/>
              <w:color w:val="1F3863"/>
              <w:spacing w:val="-13"/>
              <w:sz w:val="18"/>
              <w:szCs w:val="18"/>
            </w:rPr>
            <w:t xml:space="preserve"> </w:t>
          </w: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COMPRENSIVO</w:t>
          </w:r>
          <w:r w:rsidRPr="00F55C3C">
            <w:rPr>
              <w:rFonts w:ascii="Verdana" w:hAnsi="Verdana"/>
              <w:b/>
              <w:color w:val="1F3863"/>
              <w:spacing w:val="-11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ALBANO</w:t>
          </w:r>
          <w:r w:rsidRPr="00F55C3C">
            <w:rPr>
              <w:rFonts w:ascii="Verdana" w:hAnsi="Verdana"/>
              <w:b/>
              <w:i/>
              <w:color w:val="1F3863"/>
              <w:spacing w:val="-8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–</w:t>
          </w:r>
          <w:r w:rsidRPr="00F55C3C">
            <w:rPr>
              <w:rFonts w:ascii="Verdana" w:hAnsi="Verdana"/>
              <w:b/>
              <w:i/>
              <w:color w:val="1F3863"/>
              <w:spacing w:val="-12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LOC.</w:t>
          </w:r>
          <w:r w:rsidRPr="00F55C3C">
            <w:rPr>
              <w:rFonts w:ascii="Verdana" w:hAnsi="Verdana"/>
              <w:b/>
              <w:i/>
              <w:color w:val="1F3863"/>
              <w:spacing w:val="-13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pacing w:val="-2"/>
              <w:sz w:val="26"/>
            </w:rPr>
            <w:t>CECCHINA</w:t>
          </w:r>
          <w:r w:rsidRPr="00F55C3C">
            <w:rPr>
              <w:rFonts w:ascii="Verdana" w:eastAsia="Arial MT" w:hAnsi="Verdana"/>
              <w:sz w:val="16"/>
            </w:rPr>
            <w:t xml:space="preserve"> RMIC8AY002</w:t>
          </w:r>
        </w:p>
        <w:p w14:paraId="3F37BAD5" w14:textId="77777777" w:rsidR="000A7B4A" w:rsidRPr="00F55C3C" w:rsidRDefault="000A7B4A" w:rsidP="000A7B4A">
          <w:pPr>
            <w:ind w:firstLine="420"/>
            <w:jc w:val="center"/>
            <w:rPr>
              <w:rFonts w:ascii="Verdana" w:hAnsi="Verdana"/>
              <w:spacing w:val="-2"/>
              <w:sz w:val="16"/>
            </w:rPr>
          </w:pPr>
          <w:r w:rsidRPr="00F55C3C">
            <w:rPr>
              <w:rFonts w:ascii="Verdana" w:hAnsi="Verdana"/>
              <w:sz w:val="16"/>
            </w:rPr>
            <w:t>Piazza XV Aprile, s.n.c. - 00041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Albano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Laziale (RM)</w:t>
          </w:r>
          <w:r w:rsidRPr="00F55C3C">
            <w:rPr>
              <w:rFonts w:ascii="Verdana" w:hAnsi="Verdana"/>
              <w:spacing w:val="-2"/>
              <w:sz w:val="16"/>
            </w:rPr>
            <w:t xml:space="preserve"> – </w:t>
          </w:r>
          <w:r w:rsidRPr="00F55C3C">
            <w:rPr>
              <w:rFonts w:ascii="Verdana" w:hAnsi="Verdana"/>
              <w:sz w:val="16"/>
            </w:rPr>
            <w:t>Tel.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06/9340.133</w:t>
          </w:r>
        </w:p>
        <w:p w14:paraId="580765E7" w14:textId="77777777" w:rsidR="000A7B4A" w:rsidRPr="00F55C3C" w:rsidRDefault="000A7B4A" w:rsidP="000A7B4A">
          <w:pPr>
            <w:jc w:val="center"/>
            <w:rPr>
              <w:rFonts w:ascii="Verdana" w:eastAsiaTheme="minorHAnsi" w:hAnsi="Verdana"/>
              <w:sz w:val="16"/>
            </w:rPr>
          </w:pPr>
          <w:r w:rsidRPr="00F55C3C">
            <w:rPr>
              <w:rFonts w:ascii="Verdana" w:eastAsia="Arial MT" w:hAnsi="Verdana"/>
              <w:sz w:val="16"/>
            </w:rPr>
            <w:t xml:space="preserve">Cod. </w:t>
          </w:r>
          <w:proofErr w:type="spellStart"/>
          <w:r w:rsidRPr="00F55C3C">
            <w:rPr>
              <w:rFonts w:ascii="Verdana" w:eastAsia="Arial MT" w:hAnsi="Verdana"/>
              <w:sz w:val="16"/>
            </w:rPr>
            <w:t>Fis</w:t>
          </w:r>
          <w:proofErr w:type="spellEnd"/>
          <w:r w:rsidRPr="00F55C3C">
            <w:rPr>
              <w:rFonts w:ascii="Verdana" w:eastAsia="Arial MT" w:hAnsi="Verdana"/>
              <w:sz w:val="16"/>
            </w:rPr>
            <w:t xml:space="preserve">. 90049380588 - </w:t>
          </w:r>
          <w:r w:rsidRPr="00F55C3C">
            <w:rPr>
              <w:rFonts w:ascii="Verdana" w:hAnsi="Verdana"/>
              <w:sz w:val="16"/>
            </w:rPr>
            <w:t>Codice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univoco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per</w:t>
          </w:r>
          <w:r w:rsidRPr="00F55C3C">
            <w:rPr>
              <w:rFonts w:ascii="Verdana" w:hAnsi="Verdana"/>
              <w:spacing w:val="-8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fatturazione</w:t>
          </w:r>
          <w:r w:rsidRPr="00F55C3C">
            <w:rPr>
              <w:rFonts w:ascii="Verdana" w:hAnsi="Verdana"/>
              <w:spacing w:val="-7"/>
              <w:sz w:val="16"/>
            </w:rPr>
            <w:t xml:space="preserve"> </w:t>
          </w:r>
          <w:r w:rsidRPr="00F55C3C">
            <w:rPr>
              <w:rFonts w:ascii="Verdana" w:hAnsi="Verdana"/>
              <w:spacing w:val="-2"/>
              <w:sz w:val="16"/>
            </w:rPr>
            <w:t>UFKMHQ</w:t>
          </w:r>
        </w:p>
        <w:p w14:paraId="2EDD37AB" w14:textId="77777777" w:rsidR="000A7B4A" w:rsidRDefault="000A7B4A" w:rsidP="000A7B4A">
          <w:pPr>
            <w:jc w:val="center"/>
            <w:rPr>
              <w:rFonts w:ascii="Verdana" w:eastAsia="Arial MT" w:hAnsi="Verdana"/>
              <w:sz w:val="16"/>
              <w:u w:color="0000FF"/>
            </w:rPr>
          </w:pPr>
          <w:r w:rsidRPr="00F55C3C">
            <w:rPr>
              <w:rFonts w:ascii="Segoe UI Symbol" w:eastAsia="Segoe UI Symbol" w:hAnsi="Segoe UI Symbol" w:cs="Segoe UI Symbol"/>
              <w:sz w:val="16"/>
            </w:rPr>
            <w:t>🖃</w:t>
          </w:r>
          <w:r w:rsidRPr="00F55C3C">
            <w:rPr>
              <w:rFonts w:ascii="Verdana" w:eastAsia="Segoe UI Symbol" w:hAnsi="Verdana"/>
              <w:spacing w:val="-3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>e-mail</w:t>
          </w:r>
          <w:r w:rsidRPr="00F55C3C">
            <w:rPr>
              <w:rFonts w:ascii="Verdana" w:eastAsia="Arial" w:hAnsi="Verdana"/>
              <w:sz w:val="16"/>
            </w:rPr>
            <w:t>:</w:t>
          </w:r>
          <w:r w:rsidRPr="00F55C3C">
            <w:rPr>
              <w:rFonts w:ascii="Verdana" w:eastAsia="Arial" w:hAnsi="Verdana"/>
              <w:spacing w:val="-5"/>
              <w:sz w:val="16"/>
            </w:rPr>
            <w:t xml:space="preserve"> </w:t>
          </w:r>
          <w:hyperlink r:id="rId2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rmic8ay002@istruzione.it</w:t>
            </w:r>
          </w:hyperlink>
          <w:r w:rsidRPr="00F55C3C">
            <w:rPr>
              <w:rFonts w:ascii="Verdana" w:eastAsia="Arial" w:hAnsi="Verdana"/>
              <w:b/>
              <w:color w:val="0000FF"/>
              <w:spacing w:val="36"/>
              <w:sz w:val="16"/>
            </w:rPr>
            <w:t xml:space="preserve"> </w:t>
          </w:r>
          <w:r w:rsidRPr="00F55C3C">
            <w:rPr>
              <w:rFonts w:ascii="Verdana" w:eastAsia="Arial" w:hAnsi="Verdana"/>
              <w:b/>
              <w:sz w:val="16"/>
            </w:rPr>
            <w:t>–</w:t>
          </w:r>
          <w:r w:rsidRPr="00F55C3C">
            <w:rPr>
              <w:rFonts w:ascii="Verdana" w:eastAsia="Arial" w:hAnsi="Verdana"/>
              <w:b/>
              <w:spacing w:val="-5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 xml:space="preserve">PEC: </w:t>
          </w:r>
          <w:hyperlink r:id="rId3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rmic8ay002@pec.istruzione.it</w:t>
            </w:r>
          </w:hyperlink>
          <w:r>
            <w:rPr>
              <w:rStyle w:val="Collegamentoipertestuale"/>
              <w:rFonts w:ascii="Verdana" w:eastAsia="Arial" w:hAnsi="Verdana"/>
              <w:sz w:val="16"/>
              <w:u w:color="0000FF"/>
            </w:rPr>
            <w:t xml:space="preserve"> - </w:t>
          </w:r>
          <w:hyperlink r:id="rId4" w:history="1">
            <w:r w:rsidRPr="00AC2F51">
              <w:rPr>
                <w:rStyle w:val="Collegamentoipertestuale"/>
                <w:rFonts w:ascii="Verdana" w:eastAsia="Arial MT" w:hAnsi="Verdana"/>
                <w:sz w:val="16"/>
                <w:u w:color="0000FF"/>
              </w:rPr>
              <w:t>www.icalbanocecchina.edu.it</w:t>
            </w:r>
          </w:hyperlink>
        </w:p>
        <w:p w14:paraId="77AD7269" w14:textId="77777777" w:rsidR="002043D0" w:rsidRPr="000A7B4A" w:rsidRDefault="002043D0" w:rsidP="000A7B4A">
          <w:pPr>
            <w:jc w:val="center"/>
            <w:rPr>
              <w:rFonts w:ascii="Verdana" w:eastAsia="Arial" w:hAnsi="Verdana"/>
              <w:b/>
              <w:sz w:val="16"/>
            </w:rPr>
          </w:pPr>
        </w:p>
      </w:tc>
    </w:tr>
  </w:tbl>
  <w:p w14:paraId="488EEFBD" w14:textId="77777777" w:rsidR="00446FEA" w:rsidRDefault="00446FE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3075"/>
    <w:multiLevelType w:val="hybridMultilevel"/>
    <w:tmpl w:val="6D40945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DA735D"/>
    <w:multiLevelType w:val="hybridMultilevel"/>
    <w:tmpl w:val="0B12F6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34"/>
    <w:rsid w:val="000A7B4A"/>
    <w:rsid w:val="000D2565"/>
    <w:rsid w:val="001B521E"/>
    <w:rsid w:val="002043D0"/>
    <w:rsid w:val="00263EDA"/>
    <w:rsid w:val="002F6987"/>
    <w:rsid w:val="003176C7"/>
    <w:rsid w:val="003915DD"/>
    <w:rsid w:val="003D5951"/>
    <w:rsid w:val="00411B5B"/>
    <w:rsid w:val="0043740B"/>
    <w:rsid w:val="00446FEA"/>
    <w:rsid w:val="004F4DF2"/>
    <w:rsid w:val="0051404C"/>
    <w:rsid w:val="005504CC"/>
    <w:rsid w:val="00552DBC"/>
    <w:rsid w:val="0058192B"/>
    <w:rsid w:val="0067320D"/>
    <w:rsid w:val="006E044C"/>
    <w:rsid w:val="006E6F68"/>
    <w:rsid w:val="00700B3E"/>
    <w:rsid w:val="00752A2C"/>
    <w:rsid w:val="007B02BE"/>
    <w:rsid w:val="00804FED"/>
    <w:rsid w:val="0090244E"/>
    <w:rsid w:val="00917B85"/>
    <w:rsid w:val="00970F00"/>
    <w:rsid w:val="009B5F5E"/>
    <w:rsid w:val="00B1263D"/>
    <w:rsid w:val="00BC03B1"/>
    <w:rsid w:val="00BC2CA0"/>
    <w:rsid w:val="00C00934"/>
    <w:rsid w:val="00CD3F60"/>
    <w:rsid w:val="00DC5A1D"/>
    <w:rsid w:val="00E1229D"/>
    <w:rsid w:val="00E51DFB"/>
    <w:rsid w:val="00E964CF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2B5A"/>
  <w15:docId w15:val="{C2CAD73E-6CA3-4127-85FA-8DFCED61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A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6A75"/>
    <w:pPr>
      <w:keepNext/>
      <w:ind w:left="-540" w:right="-442"/>
      <w:jc w:val="center"/>
      <w:textAlignment w:val="baseline"/>
      <w:outlineLvl w:val="0"/>
    </w:pPr>
    <w:rPr>
      <w:sz w:val="36"/>
      <w:szCs w:val="36"/>
    </w:rPr>
  </w:style>
  <w:style w:type="paragraph" w:styleId="Titolo4">
    <w:name w:val="heading 4"/>
    <w:basedOn w:val="Normale"/>
    <w:next w:val="Normale"/>
    <w:link w:val="Titolo4Carattere"/>
    <w:qFormat/>
    <w:rsid w:val="006D6A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D6A75"/>
    <w:rPr>
      <w:sz w:val="36"/>
      <w:szCs w:val="36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qFormat/>
    <w:rsid w:val="006D6A75"/>
    <w:rPr>
      <w:sz w:val="24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D6A75"/>
    <w:rPr>
      <w:sz w:val="24"/>
      <w:szCs w:val="24"/>
      <w:lang w:val="it-IT" w:eastAsia="it-IT" w:bidi="ar-SA"/>
    </w:rPr>
  </w:style>
  <w:style w:type="character" w:customStyle="1" w:styleId="CollegamentoInternet">
    <w:name w:val="Collegamento Internet"/>
    <w:basedOn w:val="Carpredefinitoparagrafo"/>
    <w:rsid w:val="00163D7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A3115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qFormat/>
    <w:rsid w:val="003179DB"/>
    <w:rPr>
      <w:b/>
      <w:bCs/>
      <w:sz w:val="28"/>
      <w:szCs w:val="2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57EC2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sid w:val="00457EC2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CollegamentoInternetvisitato">
    <w:name w:val="Collegamento Internet visitato"/>
    <w:basedOn w:val="Carpredefinitoparagrafo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nhideWhenUsed/>
    <w:rsid w:val="006D6A7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6D6A75"/>
    <w:pPr>
      <w:tabs>
        <w:tab w:val="center" w:pos="4819"/>
        <w:tab w:val="right" w:pos="9638"/>
      </w:tabs>
    </w:pPr>
  </w:style>
  <w:style w:type="paragraph" w:customStyle="1" w:styleId="nomesociet">
    <w:name w:val="nomesociet"/>
    <w:basedOn w:val="Normale"/>
    <w:qFormat/>
    <w:rsid w:val="006D6A75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5A311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457EC2"/>
    <w:rPr>
      <w:sz w:val="20"/>
      <w:szCs w:val="20"/>
    </w:rPr>
  </w:style>
  <w:style w:type="table" w:styleId="Grigliatabella">
    <w:name w:val="Table Grid"/>
    <w:basedOn w:val="Tabellanormale"/>
    <w:uiPriority w:val="39"/>
    <w:rsid w:val="00B733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7B4A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02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y002@pec.istruzione.it" TargetMode="External"/><Relationship Id="rId2" Type="http://schemas.openxmlformats.org/officeDocument/2006/relationships/hyperlink" Target="mailto:rmic8ay002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icalbanocecchina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\Desktop\CECCHINA%20&#8211;%20Car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CECCHINA – Carta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Preside</dc:creator>
  <dc:description/>
  <cp:lastModifiedBy>Vicepreside</cp:lastModifiedBy>
  <cp:revision>2</cp:revision>
  <cp:lastPrinted>2017-04-22T06:23:00Z</cp:lastPrinted>
  <dcterms:created xsi:type="dcterms:W3CDTF">2026-09-01T09:24:00Z</dcterms:created>
  <dcterms:modified xsi:type="dcterms:W3CDTF">2026-09-01T09:24:00Z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